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4A338" w14:textId="42236254" w:rsidR="00867D44" w:rsidRDefault="00ED6F9C" w:rsidP="00867D44">
      <w:pPr>
        <w:jc w:val="right"/>
      </w:pPr>
      <w:r>
        <w:t>Lapse Letter</w:t>
      </w:r>
    </w:p>
    <w:p w14:paraId="6E86825E" w14:textId="77777777" w:rsidR="00867D44" w:rsidRDefault="00867D44" w:rsidP="00867D44">
      <w:pPr>
        <w:jc w:val="center"/>
      </w:pPr>
    </w:p>
    <w:p w14:paraId="3944470F" w14:textId="7594B539" w:rsidR="00867D44" w:rsidRDefault="00D05250" w:rsidP="00867D44">
      <w:pPr>
        <w:jc w:val="center"/>
      </w:pPr>
      <w:r>
        <w:t>July 26, 2024</w:t>
      </w:r>
    </w:p>
    <w:p w14:paraId="0B66EE7B" w14:textId="77777777" w:rsidR="00867D44" w:rsidRDefault="00867D44" w:rsidP="00867D44"/>
    <w:p w14:paraId="06D7AAF8" w14:textId="77777777" w:rsidR="00867D44" w:rsidRDefault="00867D44" w:rsidP="00867D44"/>
    <w:p w14:paraId="1AC6AE1C" w14:textId="77777777" w:rsidR="00867D44" w:rsidRDefault="00867D44" w:rsidP="00867D44"/>
    <w:p w14:paraId="53121C9F" w14:textId="77777777" w:rsidR="00867D44" w:rsidRDefault="00867D44" w:rsidP="00867D44">
      <w:r>
        <w:t>New York State Joint Commission on Public Ethics</w:t>
      </w:r>
    </w:p>
    <w:p w14:paraId="78E0DF4B" w14:textId="77777777" w:rsidR="00867D44" w:rsidRDefault="00867D44" w:rsidP="00867D44">
      <w:r>
        <w:t>540 Broadway</w:t>
      </w:r>
    </w:p>
    <w:p w14:paraId="65E330C9" w14:textId="70221DF0" w:rsidR="00867D44" w:rsidRDefault="00867D44" w:rsidP="00867D44">
      <w:r>
        <w:t>Albany, NY 12207</w:t>
      </w:r>
    </w:p>
    <w:p w14:paraId="1E9E4F60" w14:textId="3A57D865" w:rsidR="00AF7114" w:rsidRDefault="00AF7114" w:rsidP="00867D44"/>
    <w:p w14:paraId="57D388A1" w14:textId="77777777" w:rsidR="00867D44" w:rsidRDefault="00867D44" w:rsidP="00867D44"/>
    <w:p w14:paraId="692D5AC2" w14:textId="77777777" w:rsidR="00867D44" w:rsidRDefault="00867D44" w:rsidP="00867D44">
      <w:r>
        <w:t>ATTN: Lobbying Compliance</w:t>
      </w:r>
    </w:p>
    <w:p w14:paraId="0BFFAF41" w14:textId="77777777" w:rsidR="00867D44" w:rsidRDefault="00867D44" w:rsidP="00867D44"/>
    <w:p w14:paraId="35E07CE4" w14:textId="2D318A30" w:rsidR="00867D44" w:rsidRDefault="00ED6F9C" w:rsidP="00ED6F9C">
      <w:r>
        <w:t xml:space="preserve">We are aware we are prohibited from performing any Lobbying Activity or receiving Compensation for such activities until a completed Statement of Registration is filed with </w:t>
      </w:r>
      <w:r w:rsidR="00D05250">
        <w:t>COELIG</w:t>
      </w:r>
      <w:r w:rsidR="009D218C">
        <w:t xml:space="preserve"> or The Office of the City Clerk</w:t>
      </w:r>
      <w:r>
        <w:t>, which includes the filing fee and an executed Lobbying Agreement, or in the event a contract does not exist, a copy of a signed, written Lobbying authorization.</w:t>
      </w:r>
    </w:p>
    <w:p w14:paraId="1D361387" w14:textId="3E97F1EB" w:rsidR="00ED6F9C" w:rsidRDefault="00ED6F9C" w:rsidP="00ED6F9C"/>
    <w:p w14:paraId="66288FF9" w14:textId="031F94E5" w:rsidR="00ED6F9C" w:rsidRDefault="00ED6F9C" w:rsidP="00ED6F9C">
      <w:r>
        <w:t>Accordingly, this letter confirms that no Compensation was billed and/or received, nor were any Lobbying Activities performed on behalf of</w:t>
      </w:r>
      <w:r w:rsidR="00AC5DDE">
        <w:t xml:space="preserve"> </w:t>
      </w:r>
      <w:r w:rsidR="00D05250">
        <w:t>Homeowners for a Stronger New York, Inc</w:t>
      </w:r>
      <w:r w:rsidR="00CD3736">
        <w:t xml:space="preserve"> between</w:t>
      </w:r>
      <w:r w:rsidR="00A93D99">
        <w:t xml:space="preserve"> </w:t>
      </w:r>
      <w:r w:rsidR="00D05250">
        <w:t>July 1, 2024 and July 14</w:t>
      </w:r>
      <w:r w:rsidR="00D05250" w:rsidRPr="00D05250">
        <w:rPr>
          <w:vertAlign w:val="superscript"/>
        </w:rPr>
        <w:t>th</w:t>
      </w:r>
      <w:r w:rsidR="00D05250">
        <w:t xml:space="preserve">, 2024 </w:t>
      </w:r>
      <w:r>
        <w:t xml:space="preserve">until the Lobbying Agreement was executed by both parties.  We are also aware we may be assessed a late filing fee if the Statement of Registration is not submitted to </w:t>
      </w:r>
      <w:r w:rsidR="009B3FA1">
        <w:t xml:space="preserve">COELIG </w:t>
      </w:r>
      <w:r w:rsidR="009D218C">
        <w:t>and The Office of the City Clerk</w:t>
      </w:r>
      <w:r>
        <w:t xml:space="preserve"> within 10 days of billing and/or receiving Compensation, or 15 days of being retained, employed, or designated to Lobby.</w:t>
      </w:r>
    </w:p>
    <w:p w14:paraId="00240103" w14:textId="77777777" w:rsidR="00867D44" w:rsidRDefault="00867D44" w:rsidP="00867D44"/>
    <w:p w14:paraId="00477CD4" w14:textId="0470D272" w:rsidR="00867D44" w:rsidRDefault="00867D44" w:rsidP="00867D44"/>
    <w:p w14:paraId="77461728" w14:textId="7CF0375E" w:rsidR="00ED6F9C" w:rsidRDefault="00ED6F9C" w:rsidP="00867D44">
      <w:r>
        <w:t>MirRam Group</w:t>
      </w:r>
    </w:p>
    <w:p w14:paraId="518C6EFD" w14:textId="77777777" w:rsidR="00867D44" w:rsidRDefault="00867D44" w:rsidP="00867D44"/>
    <w:p w14:paraId="138ABAF0" w14:textId="77777777" w:rsidR="00867D44" w:rsidRDefault="00867D44" w:rsidP="00867D44"/>
    <w:p w14:paraId="4C3251A5" w14:textId="59292606" w:rsidR="00867D44" w:rsidRDefault="00867D44" w:rsidP="00867D44">
      <w:r>
        <w:rPr>
          <w:noProof/>
        </w:rPr>
        <w:drawing>
          <wp:inline distT="0" distB="0" distL="0" distR="0" wp14:anchorId="63E088CC" wp14:editId="37ECE449">
            <wp:extent cx="1571265" cy="353870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C Signatur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938" cy="37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05250">
        <w:t>07/26/2024</w:t>
      </w:r>
    </w:p>
    <w:p w14:paraId="4172F338" w14:textId="77777777" w:rsidR="00867D44" w:rsidRDefault="00867D44" w:rsidP="00867D44">
      <w:r>
        <w:t>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</w:t>
      </w:r>
    </w:p>
    <w:p w14:paraId="71E981BC" w14:textId="77777777" w:rsidR="00867D44" w:rsidRDefault="00867D44" w:rsidP="00867D44">
      <w:r>
        <w:t>Eduardo Castell, Managing Partner</w:t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25EBCACF" w14:textId="77777777" w:rsidR="00867D44" w:rsidRDefault="00867D44" w:rsidP="00867D44"/>
    <w:p w14:paraId="61D02430" w14:textId="77777777" w:rsidR="00867D44" w:rsidRDefault="00867D44" w:rsidP="00867D44"/>
    <w:p w14:paraId="0B6E30FA" w14:textId="26891A6B" w:rsidR="00967863" w:rsidRPr="00D416F0" w:rsidRDefault="00967863" w:rsidP="00867D44">
      <w:pPr>
        <w:jc w:val="both"/>
      </w:pPr>
    </w:p>
    <w:sectPr w:rsidR="00967863" w:rsidRPr="00D416F0" w:rsidSect="00C70EE3">
      <w:headerReference w:type="first" r:id="rId8"/>
      <w:footerReference w:type="first" r:id="rId9"/>
      <w:type w:val="continuous"/>
      <w:pgSz w:w="12240" w:h="15840" w:code="1"/>
      <w:pgMar w:top="1440" w:right="1440" w:bottom="1440" w:left="1440" w:header="720" w:footer="54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896EE" w14:textId="77777777" w:rsidR="00EF3212" w:rsidRDefault="00EF3212">
      <w:r>
        <w:separator/>
      </w:r>
    </w:p>
  </w:endnote>
  <w:endnote w:type="continuationSeparator" w:id="0">
    <w:p w14:paraId="31900B21" w14:textId="77777777" w:rsidR="00EF3212" w:rsidRDefault="00EF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yriad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Web">
    <w:altName w:val="Trebuchet MS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4B561" w14:textId="77777777" w:rsidR="004E73E1" w:rsidRPr="004E73E1" w:rsidRDefault="00D20FA7" w:rsidP="00F239AC">
    <w:pPr>
      <w:pStyle w:val="Footer"/>
      <w:jc w:val="center"/>
      <w:rPr>
        <w:sz w:val="24"/>
        <w:szCs w:val="24"/>
        <w:lang w:val="fr-FR"/>
      </w:rPr>
    </w:pPr>
    <w:r w:rsidRPr="00500C1F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45B1C14" wp14:editId="46510255">
              <wp:simplePos x="0" y="0"/>
              <wp:positionH relativeFrom="column">
                <wp:posOffset>2460625</wp:posOffset>
              </wp:positionH>
              <wp:positionV relativeFrom="paragraph">
                <wp:posOffset>-444500</wp:posOffset>
              </wp:positionV>
              <wp:extent cx="1423035" cy="650240"/>
              <wp:effectExtent l="3175" t="3175" r="2540" b="3810"/>
              <wp:wrapSquare wrapText="bothSides"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3035" cy="650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AFD776" w14:textId="48E7D281" w:rsidR="008437C8" w:rsidRPr="00F239AC" w:rsidRDefault="009D218C" w:rsidP="008437C8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33</w:t>
                          </w:r>
                          <w:r w:rsidR="008437C8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 Elk Street</w:t>
                          </w:r>
                        </w:p>
                        <w:p w14:paraId="3EE9BDA2" w14:textId="77777777" w:rsidR="008437C8" w:rsidRPr="00F239AC" w:rsidRDefault="008437C8" w:rsidP="008437C8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Albany</w:t>
                          </w: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, NY 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12207</w:t>
                          </w:r>
                        </w:p>
                        <w:p w14:paraId="281CBBAE" w14:textId="77777777" w:rsidR="008437C8" w:rsidRPr="00F239AC" w:rsidRDefault="008437C8" w:rsidP="008437C8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Phone 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518</w:t>
                          </w: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-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433</w:t>
                          </w: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-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4513</w:t>
                          </w:r>
                        </w:p>
                        <w:p w14:paraId="7158D527" w14:textId="77777777" w:rsidR="008437C8" w:rsidRPr="00F239AC" w:rsidRDefault="008437C8" w:rsidP="008437C8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Fax 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518</w:t>
                          </w: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-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433</w:t>
                          </w: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-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4519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B1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193.75pt;margin-top:-35pt;width:112.05pt;height:51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" filled="f" stroked="f">
              <v:textbox>
                <w:txbxContent>
                  <w:p w14:paraId="52AFD776" w14:textId="48E7D281" w:rsidR="008437C8" w:rsidRPr="00F239AC" w:rsidRDefault="009D218C" w:rsidP="008437C8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33</w:t>
                    </w:r>
                    <w:r w:rsidR="008437C8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 Elk Street</w:t>
                    </w:r>
                  </w:p>
                  <w:p w14:paraId="3EE9BDA2" w14:textId="77777777" w:rsidR="008437C8" w:rsidRPr="00F239AC" w:rsidRDefault="008437C8" w:rsidP="008437C8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Albany</w:t>
                    </w: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, NY 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12207</w:t>
                    </w:r>
                  </w:p>
                  <w:p w14:paraId="281CBBAE" w14:textId="77777777" w:rsidR="008437C8" w:rsidRPr="00F239AC" w:rsidRDefault="008437C8" w:rsidP="008437C8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Phone 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518</w:t>
                    </w: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-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433</w:t>
                    </w: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-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4513</w:t>
                    </w:r>
                  </w:p>
                  <w:p w14:paraId="7158D527" w14:textId="77777777" w:rsidR="008437C8" w:rsidRPr="00F239AC" w:rsidRDefault="008437C8" w:rsidP="008437C8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Fax 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518</w:t>
                    </w: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-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433</w:t>
                    </w: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-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4519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500C1F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CD35344" wp14:editId="422E301E">
              <wp:simplePos x="0" y="0"/>
              <wp:positionH relativeFrom="column">
                <wp:posOffset>-62865</wp:posOffset>
              </wp:positionH>
              <wp:positionV relativeFrom="paragraph">
                <wp:posOffset>-467995</wp:posOffset>
              </wp:positionV>
              <wp:extent cx="1423035" cy="650240"/>
              <wp:effectExtent l="3810" t="0" r="1905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3035" cy="650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73DE4A" w14:textId="77777777" w:rsidR="00F239AC" w:rsidRPr="00F239AC" w:rsidRDefault="00E57CC3" w:rsidP="00F239AC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215</w:t>
                          </w:r>
                          <w:r w:rsidR="00F239AC"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Park Ave. South</w:t>
                          </w:r>
                          <w:r w:rsidR="00F239AC"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,</w:t>
                          </w: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 1</w:t>
                          </w:r>
                          <w:r w:rsidR="00F239AC"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 5th Floor</w:t>
                          </w:r>
                        </w:p>
                        <w:p w14:paraId="44239D04" w14:textId="77777777" w:rsidR="00F239AC" w:rsidRPr="00F239AC" w:rsidRDefault="00F239AC" w:rsidP="00F239AC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 w:rsidRPr="00F239AC">
                                <w:rPr>
                                  <w:rFonts w:ascii="Myriad Web" w:hAnsi="Myriad Web" w:cs="Arial"/>
                                  <w:color w:val="19578B"/>
                                  <w:sz w:val="17"/>
                                  <w:szCs w:val="17"/>
                                </w:rPr>
                                <w:t>New York</w:t>
                              </w:r>
                            </w:smartTag>
                            <w:r w:rsidRPr="00F239AC">
                              <w:rPr>
                                <w:rFonts w:ascii="Myriad Web" w:hAnsi="Myriad Web" w:cs="Arial"/>
                                <w:color w:val="19578B"/>
                                <w:sz w:val="17"/>
                                <w:szCs w:val="17"/>
                              </w:rPr>
                              <w:t xml:space="preserve">, </w:t>
                            </w:r>
                            <w:smartTag w:uri="urn:schemas-microsoft-com:office:smarttags" w:element="State">
                              <w:r w:rsidRPr="00F239AC">
                                <w:rPr>
                                  <w:rFonts w:ascii="Myriad Web" w:hAnsi="Myriad Web" w:cs="Arial"/>
                                  <w:color w:val="19578B"/>
                                  <w:sz w:val="17"/>
                                  <w:szCs w:val="17"/>
                                </w:rPr>
                                <w:t>NY</w:t>
                              </w:r>
                            </w:smartTag>
                            <w:r w:rsidRPr="00F239AC">
                              <w:rPr>
                                <w:rFonts w:ascii="Myriad Web" w:hAnsi="Myriad Web" w:cs="Arial"/>
                                <w:color w:val="19578B"/>
                                <w:sz w:val="17"/>
                                <w:szCs w:val="17"/>
                              </w:rPr>
                              <w:t xml:space="preserve"> </w:t>
                            </w:r>
                            <w:smartTag w:uri="urn:schemas-microsoft-com:office:smarttags" w:element="PostalCode">
                              <w:r w:rsidRPr="00F239AC">
                                <w:rPr>
                                  <w:rFonts w:ascii="Myriad Web" w:hAnsi="Myriad Web" w:cs="Arial"/>
                                  <w:color w:val="19578B"/>
                                  <w:sz w:val="17"/>
                                  <w:szCs w:val="17"/>
                                </w:rPr>
                                <w:t>10003</w:t>
                              </w:r>
                            </w:smartTag>
                          </w:smartTag>
                        </w:p>
                        <w:p w14:paraId="254B7E04" w14:textId="77777777" w:rsidR="00F239AC" w:rsidRPr="00F239AC" w:rsidRDefault="00F239AC" w:rsidP="00F239AC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Phone 212-505-6633</w:t>
                          </w:r>
                        </w:p>
                        <w:p w14:paraId="5C2E37F1" w14:textId="77777777" w:rsidR="00F239AC" w:rsidRPr="00F239AC" w:rsidRDefault="00F239AC" w:rsidP="00F239AC">
                          <w:pP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 w:rsidRPr="00F239AC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Fax 212-505-0845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D35344" id="Text Box 5" o:spid="_x0000_s1027" type="#_x0000_t202" style="position:absolute;left:0;text-align:left;margin-left:-4.95pt;margin-top:-36.85pt;width:112.05pt;height:51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" filled="f" stroked="f">
              <v:textbox>
                <w:txbxContent>
                  <w:p w14:paraId="3C73DE4A" w14:textId="77777777" w:rsidR="00F239AC" w:rsidRPr="00F239AC" w:rsidRDefault="00E57CC3" w:rsidP="00F239AC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215</w:t>
                    </w:r>
                    <w:r w:rsidR="00F239AC"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Park Ave. South</w:t>
                    </w:r>
                    <w:r w:rsidR="00F239AC"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,</w:t>
                    </w: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 1</w:t>
                    </w:r>
                    <w:r w:rsidR="00F239AC"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 5th Floor</w:t>
                    </w:r>
                  </w:p>
                  <w:p w14:paraId="44239D04" w14:textId="77777777" w:rsidR="00F239AC" w:rsidRPr="00F239AC" w:rsidRDefault="00F239AC" w:rsidP="00F239AC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 w:rsidRPr="00F239AC">
                          <w:rPr>
                            <w:rFonts w:ascii="Myriad Web" w:hAnsi="Myriad Web" w:cs="Arial"/>
                            <w:color w:val="19578B"/>
                            <w:sz w:val="17"/>
                            <w:szCs w:val="17"/>
                          </w:rPr>
                          <w:t>New York</w:t>
                        </w:r>
                      </w:smartTag>
                      <w:r w:rsidRPr="00F239AC">
                        <w:rPr>
                          <w:rFonts w:ascii="Myriad Web" w:hAnsi="Myriad Web" w:cs="Arial"/>
                          <w:color w:val="19578B"/>
                          <w:sz w:val="17"/>
                          <w:szCs w:val="17"/>
                        </w:rPr>
                        <w:t xml:space="preserve">, </w:t>
                      </w:r>
                      <w:smartTag w:uri="urn:schemas-microsoft-com:office:smarttags" w:element="State">
                        <w:r w:rsidRPr="00F239AC">
                          <w:rPr>
                            <w:rFonts w:ascii="Myriad Web" w:hAnsi="Myriad Web" w:cs="Arial"/>
                            <w:color w:val="19578B"/>
                            <w:sz w:val="17"/>
                            <w:szCs w:val="17"/>
                          </w:rPr>
                          <w:t>NY</w:t>
                        </w:r>
                      </w:smartTag>
                      <w:r w:rsidRPr="00F239AC">
                        <w:rPr>
                          <w:rFonts w:ascii="Myriad Web" w:hAnsi="Myriad Web" w:cs="Arial"/>
                          <w:color w:val="19578B"/>
                          <w:sz w:val="17"/>
                          <w:szCs w:val="17"/>
                        </w:rPr>
                        <w:t xml:space="preserve"> </w:t>
                      </w:r>
                      <w:smartTag w:uri="urn:schemas-microsoft-com:office:smarttags" w:element="PostalCode">
                        <w:r w:rsidRPr="00F239AC">
                          <w:rPr>
                            <w:rFonts w:ascii="Myriad Web" w:hAnsi="Myriad Web" w:cs="Arial"/>
                            <w:color w:val="19578B"/>
                            <w:sz w:val="17"/>
                            <w:szCs w:val="17"/>
                          </w:rPr>
                          <w:t>10003</w:t>
                        </w:r>
                      </w:smartTag>
                    </w:smartTag>
                  </w:p>
                  <w:p w14:paraId="254B7E04" w14:textId="77777777" w:rsidR="00F239AC" w:rsidRPr="00F239AC" w:rsidRDefault="00F239AC" w:rsidP="00F239AC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Phone 212-505-6633</w:t>
                    </w:r>
                  </w:p>
                  <w:p w14:paraId="5C2E37F1" w14:textId="77777777" w:rsidR="00F239AC" w:rsidRPr="00F239AC" w:rsidRDefault="00F239AC" w:rsidP="00F239AC">
                    <w:pP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 w:rsidRPr="00F239AC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Fax 212-505-0845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F8D5A1" wp14:editId="65283616">
              <wp:simplePos x="0" y="0"/>
              <wp:positionH relativeFrom="column">
                <wp:posOffset>4568825</wp:posOffset>
              </wp:positionH>
              <wp:positionV relativeFrom="paragraph">
                <wp:posOffset>-466725</wp:posOffset>
              </wp:positionV>
              <wp:extent cx="1426210" cy="648970"/>
              <wp:effectExtent l="0" t="0" r="0" b="0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6210" cy="648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D75BA" w14:textId="77777777" w:rsidR="00D20FA7" w:rsidRPr="00937AA2" w:rsidRDefault="00E57CC3" w:rsidP="00D20FA7">
                          <w:pPr>
                            <w:jc w:val="right"/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5030</w:t>
                          </w:r>
                          <w:r w:rsidR="00937AA2" w:rsidRPr="00937AA2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 xml:space="preserve"> </w:t>
                          </w:r>
                          <w:r w:rsidR="00D20FA7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Broadway, Suite 801</w:t>
                          </w:r>
                        </w:p>
                        <w:p w14:paraId="414A4E7E" w14:textId="77777777" w:rsidR="00937AA2" w:rsidRPr="00937AA2" w:rsidRDefault="00937AA2" w:rsidP="00937AA2">
                          <w:pPr>
                            <w:jc w:val="right"/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 w:rsidRPr="00937AA2">
                                <w:rPr>
                                  <w:rFonts w:ascii="Myriad Web" w:hAnsi="Myriad Web" w:cs="Arial"/>
                                  <w:color w:val="19578B"/>
                                  <w:sz w:val="17"/>
                                  <w:szCs w:val="17"/>
                                </w:rPr>
                                <w:t>New York</w:t>
                              </w:r>
                            </w:smartTag>
                            <w:r w:rsidRPr="00937AA2">
                              <w:rPr>
                                <w:rFonts w:ascii="Myriad Web" w:hAnsi="Myriad Web" w:cs="Arial"/>
                                <w:color w:val="19578B"/>
                                <w:sz w:val="17"/>
                                <w:szCs w:val="17"/>
                              </w:rPr>
                              <w:t xml:space="preserve">, </w:t>
                            </w:r>
                            <w:smartTag w:uri="urn:schemas-microsoft-com:office:smarttags" w:element="State">
                              <w:r w:rsidRPr="00937AA2">
                                <w:rPr>
                                  <w:rFonts w:ascii="Myriad Web" w:hAnsi="Myriad Web" w:cs="Arial"/>
                                  <w:color w:val="19578B"/>
                                  <w:sz w:val="17"/>
                                  <w:szCs w:val="17"/>
                                </w:rPr>
                                <w:t>NY</w:t>
                              </w:r>
                            </w:smartTag>
                            <w:r w:rsidRPr="00937AA2">
                              <w:rPr>
                                <w:rFonts w:ascii="Myriad Web" w:hAnsi="Myriad Web" w:cs="Arial"/>
                                <w:color w:val="19578B"/>
                                <w:sz w:val="17"/>
                                <w:szCs w:val="17"/>
                              </w:rPr>
                              <w:t xml:space="preserve"> </w:t>
                            </w:r>
                            <w:smartTag w:uri="urn:schemas-microsoft-com:office:smarttags" w:element="PostalCode">
                              <w:r w:rsidRPr="00937AA2">
                                <w:rPr>
                                  <w:rFonts w:ascii="Myriad Web" w:hAnsi="Myriad Web" w:cs="Arial"/>
                                  <w:color w:val="19578B"/>
                                  <w:sz w:val="17"/>
                                  <w:szCs w:val="17"/>
                                </w:rPr>
                                <w:t>10034</w:t>
                              </w:r>
                            </w:smartTag>
                          </w:smartTag>
                        </w:p>
                        <w:p w14:paraId="5AB1FD28" w14:textId="77777777" w:rsidR="00937AA2" w:rsidRPr="00937AA2" w:rsidRDefault="00937AA2" w:rsidP="00937AA2">
                          <w:pPr>
                            <w:jc w:val="right"/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 w:rsidRPr="00937AA2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Phone 212-544-2200</w:t>
                          </w:r>
                        </w:p>
                        <w:p w14:paraId="7949C903" w14:textId="77777777" w:rsidR="00F239AC" w:rsidRPr="00937AA2" w:rsidRDefault="00937AA2" w:rsidP="00937AA2">
                          <w:pPr>
                            <w:jc w:val="right"/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</w:pPr>
                          <w:r w:rsidRPr="00937AA2">
                            <w:rPr>
                              <w:rFonts w:ascii="Myriad Web" w:hAnsi="Myriad Web" w:cs="Arial"/>
                              <w:color w:val="19578B"/>
                              <w:sz w:val="17"/>
                              <w:szCs w:val="17"/>
                            </w:rPr>
                            <w:t>Fax 212-544-9545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F8D5A1" id="Text Box 10" o:spid="_x0000_s1028" type="#_x0000_t202" style="position:absolute;left:0;text-align:left;margin-left:359.75pt;margin-top:-36.75pt;width:112.3pt;height:51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" filled="f" stroked="f">
              <v:textbox>
                <w:txbxContent>
                  <w:p w14:paraId="4B6D75BA" w14:textId="77777777" w:rsidR="00D20FA7" w:rsidRPr="00937AA2" w:rsidRDefault="00E57CC3" w:rsidP="00D20FA7">
                    <w:pPr>
                      <w:jc w:val="right"/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5030</w:t>
                    </w:r>
                    <w:r w:rsidR="00937AA2" w:rsidRPr="00937AA2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 xml:space="preserve"> </w:t>
                    </w:r>
                    <w:r w:rsidR="00D20FA7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Broadway, Suite 801</w:t>
                    </w:r>
                  </w:p>
                  <w:p w14:paraId="414A4E7E" w14:textId="77777777" w:rsidR="00937AA2" w:rsidRPr="00937AA2" w:rsidRDefault="00937AA2" w:rsidP="00937AA2">
                    <w:pPr>
                      <w:jc w:val="right"/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 w:rsidRPr="00937AA2">
                          <w:rPr>
                            <w:rFonts w:ascii="Myriad Web" w:hAnsi="Myriad Web" w:cs="Arial"/>
                            <w:color w:val="19578B"/>
                            <w:sz w:val="17"/>
                            <w:szCs w:val="17"/>
                          </w:rPr>
                          <w:t>New York</w:t>
                        </w:r>
                      </w:smartTag>
                      <w:r w:rsidRPr="00937AA2">
                        <w:rPr>
                          <w:rFonts w:ascii="Myriad Web" w:hAnsi="Myriad Web" w:cs="Arial"/>
                          <w:color w:val="19578B"/>
                          <w:sz w:val="17"/>
                          <w:szCs w:val="17"/>
                        </w:rPr>
                        <w:t xml:space="preserve">, </w:t>
                      </w:r>
                      <w:smartTag w:uri="urn:schemas-microsoft-com:office:smarttags" w:element="State">
                        <w:r w:rsidRPr="00937AA2">
                          <w:rPr>
                            <w:rFonts w:ascii="Myriad Web" w:hAnsi="Myriad Web" w:cs="Arial"/>
                            <w:color w:val="19578B"/>
                            <w:sz w:val="17"/>
                            <w:szCs w:val="17"/>
                          </w:rPr>
                          <w:t>NY</w:t>
                        </w:r>
                      </w:smartTag>
                      <w:r w:rsidRPr="00937AA2">
                        <w:rPr>
                          <w:rFonts w:ascii="Myriad Web" w:hAnsi="Myriad Web" w:cs="Arial"/>
                          <w:color w:val="19578B"/>
                          <w:sz w:val="17"/>
                          <w:szCs w:val="17"/>
                        </w:rPr>
                        <w:t xml:space="preserve"> </w:t>
                      </w:r>
                      <w:smartTag w:uri="urn:schemas-microsoft-com:office:smarttags" w:element="PostalCode">
                        <w:r w:rsidRPr="00937AA2">
                          <w:rPr>
                            <w:rFonts w:ascii="Myriad Web" w:hAnsi="Myriad Web" w:cs="Arial"/>
                            <w:color w:val="19578B"/>
                            <w:sz w:val="17"/>
                            <w:szCs w:val="17"/>
                          </w:rPr>
                          <w:t>10034</w:t>
                        </w:r>
                      </w:smartTag>
                    </w:smartTag>
                  </w:p>
                  <w:p w14:paraId="5AB1FD28" w14:textId="77777777" w:rsidR="00937AA2" w:rsidRPr="00937AA2" w:rsidRDefault="00937AA2" w:rsidP="00937AA2">
                    <w:pPr>
                      <w:jc w:val="right"/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 w:rsidRPr="00937AA2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Phone 212-544-2200</w:t>
                    </w:r>
                  </w:p>
                  <w:p w14:paraId="7949C903" w14:textId="77777777" w:rsidR="00F239AC" w:rsidRPr="00937AA2" w:rsidRDefault="00937AA2" w:rsidP="00937AA2">
                    <w:pPr>
                      <w:jc w:val="right"/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</w:pPr>
                    <w:r w:rsidRPr="00937AA2">
                      <w:rPr>
                        <w:rFonts w:ascii="Myriad Web" w:hAnsi="Myriad Web" w:cs="Arial"/>
                        <w:color w:val="19578B"/>
                        <w:sz w:val="17"/>
                        <w:szCs w:val="17"/>
                      </w:rPr>
                      <w:t>Fax 212-544-9545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CC68D0" w14:textId="77777777" w:rsidR="00EF3212" w:rsidRDefault="00EF3212">
      <w:r>
        <w:separator/>
      </w:r>
    </w:p>
  </w:footnote>
  <w:footnote w:type="continuationSeparator" w:id="0">
    <w:p w14:paraId="79B40CE9" w14:textId="77777777" w:rsidR="00EF3212" w:rsidRDefault="00EF3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6782C" w14:textId="77777777" w:rsidR="0016763C" w:rsidRPr="00F239AC" w:rsidRDefault="00D20FA7" w:rsidP="00F239AC">
    <w:pPr>
      <w:autoSpaceDE w:val="0"/>
      <w:autoSpaceDN w:val="0"/>
      <w:adjustRightInd w:val="0"/>
      <w:ind w:left="360"/>
      <w:rPr>
        <w:rFonts w:ascii="Myriad-Bold" w:hAnsi="Myriad-Bold" w:cs="Myriad-Bold"/>
        <w:b/>
        <w:bCs/>
        <w:color w:val="19578B"/>
        <w:sz w:val="42"/>
        <w:szCs w:val="42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7C8D0519" wp14:editId="49098F3C">
          <wp:simplePos x="0" y="0"/>
          <wp:positionH relativeFrom="column">
            <wp:posOffset>622935</wp:posOffset>
          </wp:positionH>
          <wp:positionV relativeFrom="paragraph">
            <wp:posOffset>2059940</wp:posOffset>
          </wp:positionV>
          <wp:extent cx="4572000" cy="4588510"/>
          <wp:effectExtent l="0" t="0" r="0" b="2540"/>
          <wp:wrapNone/>
          <wp:docPr id="16" name="Picture 12" descr="M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MGro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458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yriad-Bold" w:hAnsi="Myriad-Bold" w:cs="Myriad-Bold"/>
        <w:b/>
        <w:bCs/>
        <w:noProof/>
        <w:color w:val="19578B"/>
        <w:sz w:val="42"/>
        <w:szCs w:val="42"/>
      </w:rPr>
      <w:drawing>
        <wp:anchor distT="0" distB="0" distL="114300" distR="114300" simplePos="0" relativeHeight="251655680" behindDoc="1" locked="0" layoutInCell="1" allowOverlap="1" wp14:anchorId="0EC8D415" wp14:editId="497CD097">
          <wp:simplePos x="0" y="0"/>
          <wp:positionH relativeFrom="column">
            <wp:posOffset>-520065</wp:posOffset>
          </wp:positionH>
          <wp:positionV relativeFrom="paragraph">
            <wp:posOffset>-226060</wp:posOffset>
          </wp:positionV>
          <wp:extent cx="690245" cy="690245"/>
          <wp:effectExtent l="0" t="0" r="0" b="0"/>
          <wp:wrapTight wrapText="bothSides">
            <wp:wrapPolygon edited="0">
              <wp:start x="0" y="0"/>
              <wp:lineTo x="0" y="20865"/>
              <wp:lineTo x="20865" y="20865"/>
              <wp:lineTo x="20865" y="0"/>
              <wp:lineTo x="0" y="0"/>
            </wp:wrapPolygon>
          </wp:wrapTight>
          <wp:docPr id="15" name="Picture 4" descr="M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Grou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39AC" w:rsidRPr="00F239AC">
      <w:rPr>
        <w:rFonts w:ascii="Myriad-Bold" w:hAnsi="Myriad-Bold" w:cs="Myriad-Bold"/>
        <w:b/>
        <w:bCs/>
        <w:color w:val="19578B"/>
        <w:sz w:val="42"/>
        <w:szCs w:val="42"/>
      </w:rPr>
      <w:t>MirRam Group, LLC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005E6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5307A5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2277596">
    <w:abstractNumId w:val="0"/>
  </w:num>
  <w:num w:numId="2" w16cid:durableId="1455900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FA7"/>
    <w:rsid w:val="000C4C83"/>
    <w:rsid w:val="000E08F1"/>
    <w:rsid w:val="0016763C"/>
    <w:rsid w:val="00344493"/>
    <w:rsid w:val="004143B4"/>
    <w:rsid w:val="004A3A6F"/>
    <w:rsid w:val="004E73E1"/>
    <w:rsid w:val="00500C1F"/>
    <w:rsid w:val="00561C15"/>
    <w:rsid w:val="00591425"/>
    <w:rsid w:val="005B71FE"/>
    <w:rsid w:val="005E0377"/>
    <w:rsid w:val="00686CF0"/>
    <w:rsid w:val="0077122F"/>
    <w:rsid w:val="00787FE7"/>
    <w:rsid w:val="00823346"/>
    <w:rsid w:val="008437C8"/>
    <w:rsid w:val="00867D44"/>
    <w:rsid w:val="00937AA2"/>
    <w:rsid w:val="00967863"/>
    <w:rsid w:val="009B3FA1"/>
    <w:rsid w:val="009D218C"/>
    <w:rsid w:val="00A93D99"/>
    <w:rsid w:val="00AC5DDE"/>
    <w:rsid w:val="00AF7114"/>
    <w:rsid w:val="00B64242"/>
    <w:rsid w:val="00B80EE8"/>
    <w:rsid w:val="00C41D51"/>
    <w:rsid w:val="00C64404"/>
    <w:rsid w:val="00C70EE3"/>
    <w:rsid w:val="00C76174"/>
    <w:rsid w:val="00C7650E"/>
    <w:rsid w:val="00CD3736"/>
    <w:rsid w:val="00CE143F"/>
    <w:rsid w:val="00D05250"/>
    <w:rsid w:val="00D20FA7"/>
    <w:rsid w:val="00D416F0"/>
    <w:rsid w:val="00E57CC3"/>
    <w:rsid w:val="00ED6F9C"/>
    <w:rsid w:val="00EF3212"/>
    <w:rsid w:val="00F2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39CE35E5"/>
  <w15:chartTrackingRefBased/>
  <w15:docId w15:val="{ED233293-B18E-4A98-BAF5-295F0613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FA7"/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00C1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00C1F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500C1F"/>
    <w:pPr>
      <w:shd w:val="clear" w:color="auto" w:fill="000080"/>
    </w:pPr>
    <w:rPr>
      <w:rFonts w:ascii="Tahoma" w:hAnsi="Tahoma"/>
    </w:rPr>
  </w:style>
  <w:style w:type="paragraph" w:customStyle="1" w:styleId="DocumentLabel">
    <w:name w:val="Document Label"/>
    <w:basedOn w:val="Normal"/>
    <w:rsid w:val="00C76174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sid w:val="00C76174"/>
    <w:rPr>
      <w:rFonts w:ascii="Arial Black" w:hAnsi="Arial Black"/>
      <w:sz w:val="18"/>
    </w:rPr>
  </w:style>
  <w:style w:type="paragraph" w:styleId="MessageHeader">
    <w:name w:val="Message Header"/>
    <w:basedOn w:val="BodyText"/>
    <w:rsid w:val="00C76174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</w:style>
  <w:style w:type="paragraph" w:customStyle="1" w:styleId="MessageHeaderFirst">
    <w:name w:val="Message Header First"/>
    <w:basedOn w:val="MessageHeader"/>
    <w:next w:val="MessageHeader"/>
    <w:rsid w:val="00C76174"/>
  </w:style>
  <w:style w:type="character" w:customStyle="1" w:styleId="MessageHeaderLabel">
    <w:name w:val="Message Header Label"/>
    <w:rsid w:val="00C76174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rsid w:val="00C76174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BodyText">
    <w:name w:val="Body Text"/>
    <w:basedOn w:val="Normal"/>
    <w:rsid w:val="00C7617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25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iranda\Desktop\MirRam%20LtrHd%20With%20Albany%20Addres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MirRam LtrHd With Albany Address</Template>
  <TotalTime>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Background:</vt:lpstr>
    </vt:vector>
  </TitlesOfParts>
  <Company> 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Background:</dc:title>
  <dc:subject/>
  <dc:creator>Luz Miranda</dc:creator>
  <cp:keywords/>
  <cp:lastModifiedBy>Annemarie Kissane-Ranalli</cp:lastModifiedBy>
  <cp:revision>3</cp:revision>
  <cp:lastPrinted>2004-10-22T22:13:00Z</cp:lastPrinted>
  <dcterms:created xsi:type="dcterms:W3CDTF">2024-07-26T16:24:00Z</dcterms:created>
  <dcterms:modified xsi:type="dcterms:W3CDTF">2024-07-26T16:26:00Z</dcterms:modified>
</cp:coreProperties>
</file>